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16C6" w14:textId="381C0B1B" w:rsidR="006169E4" w:rsidRPr="008C6004" w:rsidRDefault="006169E4" w:rsidP="00225FA8">
      <w:pPr>
        <w:pStyle w:val="DateLC"/>
      </w:pPr>
      <w:r>
        <w:t>Date</w:t>
      </w:r>
    </w:p>
    <w:p w14:paraId="6BDA8843" w14:textId="124B0068" w:rsidR="006169E4" w:rsidRPr="008C6004" w:rsidRDefault="006169E4" w:rsidP="006567C8">
      <w:pPr>
        <w:pStyle w:val="AddressBlockLC"/>
      </w:pPr>
      <w:r w:rsidRPr="008C6004">
        <w:t>Name</w:t>
      </w:r>
      <w:r w:rsidR="00225FA8">
        <w:t xml:space="preserve"> (This element—the address block—is optional.)</w:t>
      </w:r>
    </w:p>
    <w:p w14:paraId="39AA667B" w14:textId="77777777" w:rsidR="006169E4" w:rsidRPr="008C6004" w:rsidRDefault="006169E4" w:rsidP="006567C8">
      <w:pPr>
        <w:pStyle w:val="AddressBlockLC"/>
      </w:pPr>
      <w:r w:rsidRPr="008C6004">
        <w:t>Title</w:t>
      </w:r>
    </w:p>
    <w:p w14:paraId="592A4523" w14:textId="6ADE5CDD" w:rsidR="006169E4" w:rsidRPr="008C6004" w:rsidRDefault="006169E4" w:rsidP="006567C8">
      <w:pPr>
        <w:pStyle w:val="AddressBlockLC"/>
      </w:pPr>
      <w:r w:rsidRPr="008C6004">
        <w:t>Company</w:t>
      </w:r>
    </w:p>
    <w:p w14:paraId="45AB425B" w14:textId="77777777" w:rsidR="006169E4" w:rsidRPr="008C6004" w:rsidRDefault="006169E4" w:rsidP="006567C8">
      <w:pPr>
        <w:pStyle w:val="AddressBlockLC"/>
      </w:pPr>
      <w:r w:rsidRPr="008C6004">
        <w:t>Address 1</w:t>
      </w:r>
    </w:p>
    <w:p w14:paraId="16B1AE7E" w14:textId="4809E650" w:rsidR="006169E4" w:rsidRPr="008C6004" w:rsidRDefault="006169E4" w:rsidP="006567C8">
      <w:pPr>
        <w:pStyle w:val="AddressBlockLC"/>
      </w:pPr>
      <w:r w:rsidRPr="008C6004">
        <w:t>City, State Zip</w:t>
      </w:r>
    </w:p>
    <w:p w14:paraId="397FD4C4" w14:textId="77777777" w:rsidR="006169E4" w:rsidRPr="00305652" w:rsidRDefault="006169E4" w:rsidP="006567C8">
      <w:pPr>
        <w:pStyle w:val="GreetingLC"/>
      </w:pPr>
      <w:r w:rsidRPr="00305652">
        <w:t>Dear Name:</w:t>
      </w:r>
    </w:p>
    <w:p w14:paraId="1FE084D2" w14:textId="5C1C5617" w:rsidR="00D03D59" w:rsidRDefault="00D03D59" w:rsidP="00D03D59">
      <w:pPr>
        <w:pStyle w:val="LetterBodyLC"/>
        <w:rPr>
          <w:iCs/>
        </w:rPr>
      </w:pPr>
      <w:r w:rsidRPr="00025B86">
        <w:t xml:space="preserve">This is Lewis &amp; Clark’s official </w:t>
      </w:r>
      <w:r w:rsidR="000556A0">
        <w:rPr>
          <w:b/>
        </w:rPr>
        <w:t>digital letterhead (single-</w:t>
      </w:r>
      <w:r w:rsidRPr="00025B86">
        <w:rPr>
          <w:b/>
        </w:rPr>
        <w:t>page version)</w:t>
      </w:r>
      <w:r w:rsidRPr="00025B86">
        <w:t xml:space="preserve">. Please use it to create letters you wish to send by email as attachments. </w:t>
      </w:r>
      <w:r w:rsidRPr="00025B86">
        <w:rPr>
          <w:i/>
          <w:iCs/>
        </w:rPr>
        <w:t xml:space="preserve">Do not use this </w:t>
      </w:r>
      <w:r>
        <w:rPr>
          <w:i/>
        </w:rPr>
        <w:t>tool</w:t>
      </w:r>
      <w:r w:rsidRPr="00025B86">
        <w:rPr>
          <w:i/>
          <w:iCs/>
        </w:rPr>
        <w:t xml:space="preserve"> to print letters. </w:t>
      </w:r>
      <w:r w:rsidRPr="00025B86">
        <w:rPr>
          <w:iCs/>
        </w:rPr>
        <w:t xml:space="preserve">For that, use </w:t>
      </w:r>
      <w:r>
        <w:rPr>
          <w:iCs/>
        </w:rPr>
        <w:t>a</w:t>
      </w:r>
      <w:r w:rsidRPr="00025B86">
        <w:rPr>
          <w:iCs/>
        </w:rPr>
        <w:t xml:space="preserve"> </w:t>
      </w:r>
      <w:r w:rsidRPr="00025B86">
        <w:t>template</w:t>
      </w:r>
      <w:r w:rsidRPr="00025B86">
        <w:rPr>
          <w:iCs/>
        </w:rPr>
        <w:t xml:space="preserve"> for </w:t>
      </w:r>
      <w:r w:rsidRPr="00025B86">
        <w:t>print</w:t>
      </w:r>
      <w:r>
        <w:t>ing on</w:t>
      </w:r>
      <w:r w:rsidRPr="00025B86">
        <w:t xml:space="preserve"> letterhead </w:t>
      </w:r>
      <w:r w:rsidRPr="00025B86">
        <w:rPr>
          <w:iCs/>
        </w:rPr>
        <w:t>(available separately).</w:t>
      </w:r>
    </w:p>
    <w:p w14:paraId="387363FC" w14:textId="59213C42" w:rsidR="00C5435C" w:rsidRPr="00025B86" w:rsidRDefault="00C5435C" w:rsidP="00D03D59">
      <w:pPr>
        <w:pStyle w:val="LetterBodyLC"/>
        <w:rPr>
          <w:iCs/>
        </w:rPr>
      </w:pPr>
      <w:r>
        <w:rPr>
          <w:iCs/>
        </w:rPr>
        <w:t>If your digital letter is likely to exceed a single page, please use the multipage version of this digital letterhead, which is available as a separate tool.</w:t>
      </w:r>
    </w:p>
    <w:p w14:paraId="035431C0" w14:textId="0886E13A" w:rsidR="00D03D59" w:rsidRPr="00025B86" w:rsidRDefault="00D03D59" w:rsidP="00D03D59">
      <w:pPr>
        <w:pStyle w:val="LetterBodyLC"/>
      </w:pPr>
      <w:r w:rsidRPr="00025B86">
        <w:t xml:space="preserve">1. This </w:t>
      </w:r>
      <w:r>
        <w:t>file</w:t>
      </w:r>
      <w:r w:rsidRPr="00025B86">
        <w:t xml:space="preserve"> uses sample text to show how your words will be formatted. Select and type over the sample text to create your letter. To maintain consistency across Lewis &amp; Clark communications, please use </w:t>
      </w:r>
      <w:r w:rsidR="00225FA8">
        <w:t xml:space="preserve">only </w:t>
      </w:r>
      <w:r w:rsidRPr="00025B86">
        <w:t xml:space="preserve">the </w:t>
      </w:r>
      <w:r w:rsidR="00225FA8">
        <w:t>special “LC”</w:t>
      </w:r>
      <w:r w:rsidRPr="00025B86">
        <w:t xml:space="preserve"> styles </w:t>
      </w:r>
      <w:r w:rsidR="00225FA8">
        <w:t>shown in the Styles menu for</w:t>
      </w:r>
      <w:r w:rsidR="00225FA8" w:rsidRPr="00025B86">
        <w:t xml:space="preserve"> </w:t>
      </w:r>
      <w:r w:rsidRPr="00025B86">
        <w:t>this file.</w:t>
      </w:r>
      <w:r w:rsidRPr="00EE1F4C">
        <w:t xml:space="preserve"> </w:t>
      </w:r>
      <w:r w:rsidRPr="00025B86">
        <w:t xml:space="preserve">The </w:t>
      </w:r>
      <w:r>
        <w:t>file</w:t>
      </w:r>
      <w:r w:rsidRPr="00025B86">
        <w:t xml:space="preserve"> will generate any necessary headers and footers automatically</w:t>
      </w:r>
      <w:r w:rsidR="00225FA8">
        <w:t>.</w:t>
      </w:r>
      <w:r w:rsidRPr="00025B86">
        <w:t xml:space="preserve"> Do not change the headers and footers.</w:t>
      </w:r>
    </w:p>
    <w:p w14:paraId="500554D6" w14:textId="397B2CB6" w:rsidR="00D03D59" w:rsidRPr="00186C27" w:rsidRDefault="00D03D59" w:rsidP="00D03D59">
      <w:pPr>
        <w:pStyle w:val="LetterBodyLC"/>
      </w:pPr>
      <w:r w:rsidRPr="00186C27">
        <w:t xml:space="preserve">2. </w:t>
      </w:r>
      <w:r w:rsidR="00225FA8">
        <w:t>S</w:t>
      </w:r>
      <w:r w:rsidRPr="00186C27">
        <w:t>elect Save As and rename th</w:t>
      </w:r>
      <w:r>
        <w:t>is</w:t>
      </w:r>
      <w:r w:rsidRPr="00186C27">
        <w:t xml:space="preserve"> file to save your letter. Continue to change your text as necessary.</w:t>
      </w:r>
    </w:p>
    <w:p w14:paraId="15BA4219" w14:textId="2188A139" w:rsidR="00D03D59" w:rsidRDefault="00D03D59" w:rsidP="0084783D">
      <w:pPr>
        <w:pStyle w:val="LetterBodyLC"/>
      </w:pPr>
      <w:r w:rsidRPr="00186C27">
        <w:t xml:space="preserve">3. When you are satisfied with your letter, delete </w:t>
      </w:r>
      <w:r>
        <w:t xml:space="preserve">any remaining sample text—and these instructions—from </w:t>
      </w:r>
      <w:r w:rsidRPr="00186C27">
        <w:t xml:space="preserve">your document. Save your file </w:t>
      </w:r>
      <w:r w:rsidR="00C5435C">
        <w:t>as a</w:t>
      </w:r>
      <w:r w:rsidRPr="00186C27">
        <w:t xml:space="preserve"> PDF. You can now send your letter by email as an attachment.</w:t>
      </w:r>
    </w:p>
    <w:p w14:paraId="20B0D396" w14:textId="77777777" w:rsidR="00CA3ADA" w:rsidRDefault="006169E4" w:rsidP="0084783D">
      <w:pPr>
        <w:pStyle w:val="LetterBodyLC"/>
        <w:rPr>
          <w:rFonts w:cs="Arial"/>
        </w:rPr>
      </w:pPr>
      <w:r w:rsidRPr="00305652">
        <w:t xml:space="preserve">Sample text: </w:t>
      </w:r>
      <w:proofErr w:type="spellStart"/>
      <w:r w:rsidRPr="00305652">
        <w:t>Nam</w:t>
      </w:r>
      <w:r w:rsidRPr="008C6004">
        <w:rPr>
          <w:rFonts w:cs="Arial"/>
        </w:rPr>
        <w:t>cursus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sem</w:t>
      </w:r>
      <w:proofErr w:type="spellEnd"/>
      <w:r w:rsidRPr="008C6004">
        <w:rPr>
          <w:rFonts w:cs="Arial"/>
        </w:rPr>
        <w:t xml:space="preserve"> in </w:t>
      </w:r>
      <w:proofErr w:type="spellStart"/>
      <w:r w:rsidRPr="008C6004">
        <w:rPr>
          <w:rFonts w:cs="Arial"/>
        </w:rPr>
        <w:t>eleifend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mattis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odio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nunc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malesuada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risus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ut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aliquam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urna</w:t>
      </w:r>
      <w:proofErr w:type="spellEnd"/>
      <w:r w:rsidRPr="008C6004">
        <w:rPr>
          <w:rFonts w:cs="Arial"/>
        </w:rPr>
        <w:t xml:space="preserve"> ipsum </w:t>
      </w:r>
      <w:proofErr w:type="spellStart"/>
      <w:r w:rsidRPr="008C6004">
        <w:rPr>
          <w:rFonts w:cs="Arial"/>
        </w:rPr>
        <w:t>sed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nisl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Nullam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facilisis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vulputate</w:t>
      </w:r>
      <w:proofErr w:type="spellEnd"/>
      <w:r w:rsidRPr="008C6004">
        <w:rPr>
          <w:rFonts w:cs="Arial"/>
        </w:rPr>
        <w:t xml:space="preserve"> cursus. </w:t>
      </w:r>
      <w:proofErr w:type="spellStart"/>
      <w:r w:rsidRPr="008C6004">
        <w:rPr>
          <w:rFonts w:cs="Arial"/>
        </w:rPr>
        <w:t>Suspendisse</w:t>
      </w:r>
      <w:proofErr w:type="spellEnd"/>
      <w:r w:rsidRPr="008C6004">
        <w:rPr>
          <w:rFonts w:cs="Arial"/>
        </w:rPr>
        <w:t xml:space="preserve"> cursus </w:t>
      </w:r>
      <w:proofErr w:type="spellStart"/>
      <w:r w:rsidRPr="008C6004">
        <w:rPr>
          <w:rFonts w:cs="Arial"/>
        </w:rPr>
        <w:t>odio</w:t>
      </w:r>
      <w:proofErr w:type="spellEnd"/>
      <w:r w:rsidRPr="008C6004">
        <w:rPr>
          <w:rFonts w:cs="Arial"/>
        </w:rPr>
        <w:t xml:space="preserve"> in </w:t>
      </w:r>
      <w:proofErr w:type="spellStart"/>
      <w:r w:rsidRPr="008C6004">
        <w:rPr>
          <w:rFonts w:cs="Arial"/>
        </w:rPr>
        <w:t>elit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facilisis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auctor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Proin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nibh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neque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vulputate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eu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congue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faucibus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adipiscing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eget</w:t>
      </w:r>
      <w:proofErr w:type="spellEnd"/>
      <w:r w:rsidRPr="008C6004">
        <w:rPr>
          <w:rFonts w:cs="Arial"/>
        </w:rPr>
        <w:t xml:space="preserve"> ligula.</w:t>
      </w:r>
    </w:p>
    <w:p w14:paraId="422C3052" w14:textId="52FF02DE" w:rsidR="006169E4" w:rsidRPr="008C6004" w:rsidRDefault="006169E4" w:rsidP="0084783D">
      <w:pPr>
        <w:pStyle w:val="LetterBodyLC"/>
        <w:rPr>
          <w:rFonts w:cs="Arial"/>
        </w:rPr>
      </w:pPr>
      <w:proofErr w:type="spellStart"/>
      <w:r w:rsidRPr="008C6004">
        <w:rPr>
          <w:rFonts w:cs="Arial"/>
        </w:rPr>
        <w:t>Praesent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tristique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enim</w:t>
      </w:r>
      <w:proofErr w:type="spellEnd"/>
      <w:r w:rsidRPr="008C6004">
        <w:rPr>
          <w:rFonts w:cs="Arial"/>
        </w:rPr>
        <w:t xml:space="preserve"> a </w:t>
      </w:r>
      <w:proofErr w:type="spellStart"/>
      <w:r w:rsidRPr="008C6004">
        <w:rPr>
          <w:rFonts w:cs="Arial"/>
        </w:rPr>
        <w:t>turpis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iaculis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rhoncus</w:t>
      </w:r>
      <w:proofErr w:type="spellEnd"/>
      <w:r w:rsidRPr="008C6004">
        <w:rPr>
          <w:rFonts w:cs="Arial"/>
        </w:rPr>
        <w:t xml:space="preserve">. In a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vel</w:t>
      </w:r>
      <w:proofErr w:type="spellEnd"/>
      <w:r w:rsidRPr="008C6004">
        <w:rPr>
          <w:rFonts w:cs="Arial"/>
        </w:rPr>
        <w:t xml:space="preserve"> lorem fermentum </w:t>
      </w:r>
      <w:proofErr w:type="spellStart"/>
      <w:r w:rsidRPr="008C6004">
        <w:rPr>
          <w:rFonts w:cs="Arial"/>
        </w:rPr>
        <w:t>pretium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Praesent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sagittis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massa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eget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felis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luctus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consequat</w:t>
      </w:r>
      <w:proofErr w:type="spellEnd"/>
      <w:r w:rsidRPr="008C6004">
        <w:rPr>
          <w:rFonts w:cs="Arial"/>
        </w:rPr>
        <w:t xml:space="preserve">. </w:t>
      </w:r>
      <w:proofErr w:type="spellStart"/>
      <w:r w:rsidRPr="008C6004">
        <w:rPr>
          <w:rFonts w:cs="Arial"/>
        </w:rPr>
        <w:t>Nullam</w:t>
      </w:r>
      <w:proofErr w:type="spellEnd"/>
      <w:r w:rsidRPr="008C6004">
        <w:rPr>
          <w:rFonts w:cs="Arial"/>
        </w:rPr>
        <w:t xml:space="preserve"> a </w:t>
      </w:r>
      <w:proofErr w:type="spellStart"/>
      <w:r w:rsidRPr="008C6004">
        <w:rPr>
          <w:rFonts w:cs="Arial"/>
        </w:rPr>
        <w:t>nulla</w:t>
      </w:r>
      <w:proofErr w:type="spellEnd"/>
      <w:r w:rsidRPr="008C6004">
        <w:rPr>
          <w:rFonts w:cs="Arial"/>
        </w:rPr>
        <w:t xml:space="preserve"> id </w:t>
      </w:r>
      <w:proofErr w:type="spellStart"/>
      <w:r w:rsidRPr="008C6004">
        <w:rPr>
          <w:rFonts w:cs="Arial"/>
        </w:rPr>
        <w:t>justo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iaculis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rhoncus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sed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pellentesque</w:t>
      </w:r>
      <w:proofErr w:type="spellEnd"/>
      <w:r w:rsidRPr="008C6004">
        <w:rPr>
          <w:rFonts w:cs="Arial"/>
        </w:rPr>
        <w:t xml:space="preserve"> lorem. Nam </w:t>
      </w:r>
      <w:proofErr w:type="spellStart"/>
      <w:r w:rsidRPr="008C6004">
        <w:rPr>
          <w:rFonts w:cs="Arial"/>
        </w:rPr>
        <w:t>blandit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placerat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quam</w:t>
      </w:r>
      <w:proofErr w:type="spellEnd"/>
      <w:r w:rsidRPr="008C6004">
        <w:rPr>
          <w:rFonts w:cs="Arial"/>
        </w:rPr>
        <w:t xml:space="preserve">, </w:t>
      </w:r>
      <w:proofErr w:type="spellStart"/>
      <w:r w:rsidRPr="008C6004">
        <w:rPr>
          <w:rFonts w:cs="Arial"/>
        </w:rPr>
        <w:t>ut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facilisis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velit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auctor</w:t>
      </w:r>
      <w:proofErr w:type="spellEnd"/>
      <w:r w:rsidRPr="008C6004">
        <w:rPr>
          <w:rFonts w:cs="Arial"/>
        </w:rPr>
        <w:t xml:space="preserve"> </w:t>
      </w:r>
      <w:proofErr w:type="spellStart"/>
      <w:r w:rsidRPr="008C6004">
        <w:rPr>
          <w:rFonts w:cs="Arial"/>
        </w:rPr>
        <w:t>quis</w:t>
      </w:r>
      <w:proofErr w:type="spellEnd"/>
      <w:r w:rsidRPr="008C6004">
        <w:rPr>
          <w:rFonts w:cs="Arial"/>
        </w:rPr>
        <w:t>.</w:t>
      </w:r>
    </w:p>
    <w:p w14:paraId="1D8EA0AB" w14:textId="03B6892E" w:rsidR="006567C8" w:rsidRDefault="006169E4" w:rsidP="006567C8">
      <w:pPr>
        <w:pStyle w:val="ClosingLC"/>
      </w:pPr>
      <w:r>
        <w:t>Sincerely,</w:t>
      </w:r>
    </w:p>
    <w:p w14:paraId="0A5FEC8F" w14:textId="05536A92" w:rsidR="00AB47B5" w:rsidRPr="006567C8" w:rsidRDefault="006169E4" w:rsidP="005D7648">
      <w:pPr>
        <w:pStyle w:val="ClosingLC"/>
      </w:pPr>
      <w:r>
        <w:t>Name</w:t>
      </w:r>
    </w:p>
    <w:sectPr w:rsidR="00AB47B5" w:rsidRPr="006567C8" w:rsidSect="00AB47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728" w:right="720" w:bottom="1440" w:left="1440" w:header="144" w:footer="31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25308" w14:textId="77777777" w:rsidR="00EC3A02" w:rsidRDefault="00EC3A02" w:rsidP="00640149">
      <w:r>
        <w:separator/>
      </w:r>
    </w:p>
  </w:endnote>
  <w:endnote w:type="continuationSeparator" w:id="0">
    <w:p w14:paraId="1206C10F" w14:textId="77777777" w:rsidR="00EC3A02" w:rsidRDefault="00EC3A02" w:rsidP="0064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A0D7D" w14:textId="77777777" w:rsidR="00CA401B" w:rsidRDefault="00CA40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FF6E7" w14:textId="3AE42AB5" w:rsidR="0084783D" w:rsidRPr="002376CD" w:rsidRDefault="0084783D" w:rsidP="002376CD">
    <w:pPr>
      <w:pStyle w:val="Footer"/>
      <w:ind w:left="-1080"/>
      <w:rPr>
        <w:rFonts w:ascii="Times" w:hAnsi="Times"/>
        <w:color w:val="808080" w:themeColor="background1" w:themeShade="80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FA69C" w14:textId="2835A221" w:rsidR="0084783D" w:rsidRPr="007A5919" w:rsidRDefault="0084783D" w:rsidP="004D20BC">
    <w:pPr>
      <w:pStyle w:val="Footer"/>
      <w:ind w:left="-1080"/>
      <w:rPr>
        <w:rFonts w:ascii="Times" w:hAnsi="Times"/>
        <w:color w:val="808080" w:themeColor="background1" w:themeShade="80"/>
        <w:sz w:val="12"/>
        <w:szCs w:val="12"/>
      </w:rPr>
    </w:pPr>
    <w:r w:rsidRPr="007A5919">
      <w:rPr>
        <w:rFonts w:ascii="Times" w:hAnsi="Times"/>
        <w:color w:val="808080" w:themeColor="background1" w:themeShade="80"/>
        <w:sz w:val="12"/>
        <w:szCs w:val="12"/>
      </w:rPr>
      <w:t>D</w:t>
    </w:r>
    <w:r>
      <w:rPr>
        <w:rFonts w:ascii="Times" w:hAnsi="Times"/>
        <w:color w:val="808080" w:themeColor="background1" w:themeShade="80"/>
        <w:sz w:val="12"/>
        <w:szCs w:val="12"/>
      </w:rPr>
      <w:t>IGITAL LETTER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9DE57" w14:textId="77777777" w:rsidR="00EC3A02" w:rsidRDefault="00EC3A02" w:rsidP="00640149">
      <w:r>
        <w:separator/>
      </w:r>
    </w:p>
  </w:footnote>
  <w:footnote w:type="continuationSeparator" w:id="0">
    <w:p w14:paraId="3AD00416" w14:textId="77777777" w:rsidR="00EC3A02" w:rsidRDefault="00EC3A02" w:rsidP="0064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11087" w14:textId="77777777" w:rsidR="00CA401B" w:rsidRDefault="00CA40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13916" w14:textId="0064ECFC" w:rsidR="0084783D" w:rsidRDefault="0084783D" w:rsidP="00FE0B9F">
    <w:pPr>
      <w:pStyle w:val="Header"/>
      <w:tabs>
        <w:tab w:val="clear" w:pos="8640"/>
      </w:tabs>
    </w:pPr>
    <w: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2C3BE" w14:textId="3E50D117" w:rsidR="0084783D" w:rsidRDefault="00CA401B" w:rsidP="008841C7">
    <w:pPr>
      <w:pStyle w:val="Header"/>
      <w:ind w:left="-1080"/>
    </w:pPr>
    <w:bookmarkStart w:id="0" w:name="_GoBack"/>
    <w:bookmarkEnd w:id="0"/>
    <w:r>
      <w:rPr>
        <w:noProof/>
      </w:rPr>
      <w:drawing>
        <wp:anchor distT="0" distB="0" distL="114300" distR="114300" simplePos="0" relativeHeight="251658240" behindDoc="1" locked="0" layoutInCell="1" allowOverlap="1" wp14:anchorId="3D72293C" wp14:editId="1E39B9EF">
          <wp:simplePos x="0" y="0"/>
          <wp:positionH relativeFrom="page">
            <wp:posOffset>804545</wp:posOffset>
          </wp:positionH>
          <wp:positionV relativeFrom="page">
            <wp:posOffset>457200</wp:posOffset>
          </wp:positionV>
          <wp:extent cx="6483096" cy="182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NY_DigLtrhd_Inst_0619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3096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7760F2"/>
    <w:multiLevelType w:val="hybridMultilevel"/>
    <w:tmpl w:val="0012FEC6"/>
    <w:lvl w:ilvl="0" w:tplc="CB4254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6004"/>
    <w:rsid w:val="00021D5D"/>
    <w:rsid w:val="000556A0"/>
    <w:rsid w:val="00133C43"/>
    <w:rsid w:val="00225FA8"/>
    <w:rsid w:val="002376CD"/>
    <w:rsid w:val="00297AD7"/>
    <w:rsid w:val="002E5206"/>
    <w:rsid w:val="003551A5"/>
    <w:rsid w:val="00467B7E"/>
    <w:rsid w:val="004C0D1A"/>
    <w:rsid w:val="004D20BC"/>
    <w:rsid w:val="00506A4A"/>
    <w:rsid w:val="0051433C"/>
    <w:rsid w:val="0053650D"/>
    <w:rsid w:val="005426EE"/>
    <w:rsid w:val="00552618"/>
    <w:rsid w:val="005D7648"/>
    <w:rsid w:val="00605967"/>
    <w:rsid w:val="006169E4"/>
    <w:rsid w:val="006317E4"/>
    <w:rsid w:val="00635700"/>
    <w:rsid w:val="00640149"/>
    <w:rsid w:val="006567C8"/>
    <w:rsid w:val="00667BD6"/>
    <w:rsid w:val="00673A9F"/>
    <w:rsid w:val="006F0A86"/>
    <w:rsid w:val="00777DA8"/>
    <w:rsid w:val="00792AE9"/>
    <w:rsid w:val="007A5919"/>
    <w:rsid w:val="00837ED2"/>
    <w:rsid w:val="0084783D"/>
    <w:rsid w:val="008841C7"/>
    <w:rsid w:val="008B0D92"/>
    <w:rsid w:val="008C6004"/>
    <w:rsid w:val="008E0E49"/>
    <w:rsid w:val="009B36E9"/>
    <w:rsid w:val="009C6A05"/>
    <w:rsid w:val="00A55378"/>
    <w:rsid w:val="00A57206"/>
    <w:rsid w:val="00A600E2"/>
    <w:rsid w:val="00AB47B5"/>
    <w:rsid w:val="00B15B27"/>
    <w:rsid w:val="00B43C3D"/>
    <w:rsid w:val="00C5435C"/>
    <w:rsid w:val="00CA3ADA"/>
    <w:rsid w:val="00CA401B"/>
    <w:rsid w:val="00D035B5"/>
    <w:rsid w:val="00D03D59"/>
    <w:rsid w:val="00D33092"/>
    <w:rsid w:val="00D51F18"/>
    <w:rsid w:val="00D652D5"/>
    <w:rsid w:val="00DF791A"/>
    <w:rsid w:val="00EC3A02"/>
    <w:rsid w:val="00F12DB9"/>
    <w:rsid w:val="00F82FFD"/>
    <w:rsid w:val="00F9241B"/>
    <w:rsid w:val="00F954B4"/>
    <w:rsid w:val="00F96376"/>
    <w:rsid w:val="00FE0B9F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4D047A"/>
  <w14:defaultImageDpi w14:val="300"/>
  <w15:docId w15:val="{B1A6C00D-AB31-8D4A-9A48-A6D0101C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1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149"/>
  </w:style>
  <w:style w:type="paragraph" w:styleId="Footer">
    <w:name w:val="footer"/>
    <w:basedOn w:val="Normal"/>
    <w:link w:val="FooterChar"/>
    <w:uiPriority w:val="99"/>
    <w:unhideWhenUsed/>
    <w:rsid w:val="006401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149"/>
  </w:style>
  <w:style w:type="paragraph" w:styleId="BalloonText">
    <w:name w:val="Balloon Text"/>
    <w:basedOn w:val="Normal"/>
    <w:link w:val="BalloonTextChar"/>
    <w:uiPriority w:val="99"/>
    <w:semiHidden/>
    <w:unhideWhenUsed/>
    <w:rsid w:val="006401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40149"/>
    <w:rPr>
      <w:rFonts w:ascii="Lucida Grande" w:hAnsi="Lucida Grande" w:cs="Lucida Grande"/>
      <w:sz w:val="18"/>
      <w:szCs w:val="18"/>
    </w:rPr>
  </w:style>
  <w:style w:type="paragraph" w:customStyle="1" w:styleId="LetterBodyLC">
    <w:name w:val="Letter Body LC"/>
    <w:basedOn w:val="Normal"/>
    <w:qFormat/>
    <w:rsid w:val="00D03D59"/>
    <w:pPr>
      <w:autoSpaceDE w:val="0"/>
      <w:autoSpaceDN w:val="0"/>
      <w:adjustRightInd w:val="0"/>
      <w:spacing w:after="120"/>
      <w:ind w:left="-187" w:right="994"/>
    </w:pPr>
    <w:rPr>
      <w:rFonts w:ascii="Times" w:hAnsi="Times"/>
    </w:rPr>
  </w:style>
  <w:style w:type="paragraph" w:customStyle="1" w:styleId="GreetingLC">
    <w:name w:val="Greeting LC"/>
    <w:basedOn w:val="Normal"/>
    <w:next w:val="LetterBodyLC"/>
    <w:qFormat/>
    <w:rsid w:val="006567C8"/>
    <w:pPr>
      <w:widowControl w:val="0"/>
      <w:autoSpaceDE w:val="0"/>
      <w:autoSpaceDN w:val="0"/>
      <w:adjustRightInd w:val="0"/>
      <w:spacing w:before="480" w:after="280"/>
      <w:ind w:left="-187" w:right="994"/>
    </w:pPr>
    <w:rPr>
      <w:rFonts w:ascii="Times" w:hAnsi="Times"/>
    </w:rPr>
  </w:style>
  <w:style w:type="paragraph" w:customStyle="1" w:styleId="DateLC">
    <w:name w:val="Date LC"/>
    <w:basedOn w:val="LetterBodyLC"/>
    <w:next w:val="AddressBlockLC"/>
    <w:qFormat/>
    <w:rsid w:val="006567C8"/>
    <w:pPr>
      <w:spacing w:after="240"/>
    </w:pPr>
  </w:style>
  <w:style w:type="paragraph" w:customStyle="1" w:styleId="AddressBlockLC">
    <w:name w:val="Address Block LC"/>
    <w:basedOn w:val="Normal"/>
    <w:qFormat/>
    <w:rsid w:val="006567C8"/>
    <w:pPr>
      <w:ind w:left="-180" w:right="2070"/>
    </w:pPr>
    <w:rPr>
      <w:rFonts w:ascii="Times" w:hAnsi="Times"/>
    </w:rPr>
  </w:style>
  <w:style w:type="paragraph" w:customStyle="1" w:styleId="ClosingLC">
    <w:name w:val="Closing LC"/>
    <w:basedOn w:val="LetterBodyLC"/>
    <w:qFormat/>
    <w:rsid w:val="006567C8"/>
    <w:pPr>
      <w:widowControl w:val="0"/>
      <w:spacing w:before="240" w:after="28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BrendenHyde:Documents:0000%20L&amp;C%20Letterhead:test%201-protecte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BA5E67-CD1B-3642-A73B-8B097F53B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Macintosh%20HD:Users:BrendenHyde:Documents:0000%20L&amp;C%20Letterhead:test%201-protected.dot</Template>
  <TotalTime>1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CTS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Brenden Hyde</dc:creator>
  <cp:keywords/>
  <dc:description/>
  <cp:lastModifiedBy>Janna Clark</cp:lastModifiedBy>
  <cp:revision>2</cp:revision>
  <cp:lastPrinted>2013-11-07T21:46:00Z</cp:lastPrinted>
  <dcterms:created xsi:type="dcterms:W3CDTF">2019-06-19T18:19:00Z</dcterms:created>
  <dcterms:modified xsi:type="dcterms:W3CDTF">2019-06-19T18:19:00Z</dcterms:modified>
</cp:coreProperties>
</file>